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F5881" w14:textId="7128FDEC" w:rsidR="0060579B" w:rsidRPr="00682DA9" w:rsidRDefault="005158B5" w:rsidP="005158B5">
      <w:pPr>
        <w:tabs>
          <w:tab w:val="left" w:pos="2835"/>
        </w:tabs>
        <w:spacing w:line="240" w:lineRule="auto"/>
        <w:rPr>
          <w:rFonts w:ascii="Arial" w:hAnsi="Arial" w:cs="Arial"/>
          <w:b/>
          <w:sz w:val="32"/>
          <w:szCs w:val="32"/>
        </w:rPr>
      </w:pPr>
      <w:r w:rsidRPr="00682DA9">
        <w:rPr>
          <w:rFonts w:ascii="Arial" w:hAnsi="Arial" w:cs="Arial"/>
          <w:b/>
          <w:sz w:val="32"/>
          <w:szCs w:val="32"/>
        </w:rPr>
        <w:t>Projekttitel</w:t>
      </w:r>
    </w:p>
    <w:p w14:paraId="18B2EE22" w14:textId="77777777" w:rsidR="00AE02CA" w:rsidRPr="005158B5" w:rsidRDefault="00AE02CA" w:rsidP="005158B5">
      <w:pPr>
        <w:tabs>
          <w:tab w:val="left" w:pos="2835"/>
        </w:tabs>
        <w:spacing w:line="240" w:lineRule="auto"/>
        <w:rPr>
          <w:rFonts w:ascii="Arial" w:hAnsi="Arial" w:cs="Arial"/>
          <w:sz w:val="20"/>
          <w:szCs w:val="20"/>
        </w:rPr>
      </w:pPr>
    </w:p>
    <w:p w14:paraId="23665AB5" w14:textId="2F1AD938" w:rsidR="0060579B" w:rsidRPr="00E13B49" w:rsidRDefault="005158B5" w:rsidP="005158B5">
      <w:pPr>
        <w:tabs>
          <w:tab w:val="left" w:pos="2835"/>
        </w:tabs>
        <w:spacing w:line="240" w:lineRule="auto"/>
        <w:rPr>
          <w:rFonts w:ascii="Arial" w:hAnsi="Arial" w:cs="Arial"/>
          <w:sz w:val="16"/>
          <w:szCs w:val="16"/>
        </w:rPr>
      </w:pPr>
      <w:bookmarkStart w:id="1" w:name="_Hlk125970552"/>
      <w:r w:rsidRPr="00E13B49">
        <w:rPr>
          <w:rFonts w:ascii="Arial" w:hAnsi="Arial" w:cs="Arial"/>
          <w:sz w:val="16"/>
          <w:szCs w:val="16"/>
        </w:rPr>
        <w:t>Vorname Nachname</w:t>
      </w:r>
      <w:r w:rsidRPr="00E13B49">
        <w:rPr>
          <w:rFonts w:ascii="Arial" w:hAnsi="Arial" w:cs="Arial"/>
          <w:sz w:val="16"/>
          <w:szCs w:val="16"/>
        </w:rPr>
        <w:tab/>
        <w:t>00000000</w:t>
      </w:r>
    </w:p>
    <w:p w14:paraId="045CE502" w14:textId="340BF896" w:rsidR="005158B5" w:rsidRPr="00E13B49" w:rsidRDefault="005158B5" w:rsidP="005158B5">
      <w:pPr>
        <w:tabs>
          <w:tab w:val="left" w:pos="2835"/>
        </w:tabs>
        <w:spacing w:line="240" w:lineRule="auto"/>
        <w:rPr>
          <w:rFonts w:ascii="Arial" w:hAnsi="Arial" w:cs="Arial"/>
          <w:sz w:val="16"/>
          <w:szCs w:val="16"/>
        </w:rPr>
      </w:pPr>
      <w:r w:rsidRPr="00E13B49">
        <w:rPr>
          <w:rFonts w:ascii="Arial" w:hAnsi="Arial" w:cs="Arial"/>
          <w:sz w:val="16"/>
          <w:szCs w:val="16"/>
        </w:rPr>
        <w:t>Vorname Nachname</w:t>
      </w:r>
      <w:r w:rsidRPr="00E13B49">
        <w:rPr>
          <w:rFonts w:ascii="Arial" w:hAnsi="Arial" w:cs="Arial"/>
          <w:sz w:val="16"/>
          <w:szCs w:val="16"/>
        </w:rPr>
        <w:tab/>
        <w:t>00000000</w:t>
      </w:r>
    </w:p>
    <w:p w14:paraId="7ACA24B0" w14:textId="4A4C51A8" w:rsidR="005158B5" w:rsidRPr="00E13B49" w:rsidRDefault="005158B5" w:rsidP="005158B5">
      <w:pPr>
        <w:tabs>
          <w:tab w:val="left" w:pos="2835"/>
        </w:tabs>
        <w:spacing w:line="240" w:lineRule="auto"/>
        <w:rPr>
          <w:rFonts w:ascii="Arial" w:hAnsi="Arial" w:cs="Arial"/>
          <w:sz w:val="16"/>
          <w:szCs w:val="16"/>
        </w:rPr>
      </w:pPr>
      <w:r w:rsidRPr="00E13B49">
        <w:rPr>
          <w:rFonts w:ascii="Arial" w:hAnsi="Arial" w:cs="Arial"/>
          <w:sz w:val="16"/>
          <w:szCs w:val="16"/>
        </w:rPr>
        <w:t>Vorname Nachname</w:t>
      </w:r>
      <w:r w:rsidRPr="00E13B49">
        <w:rPr>
          <w:rFonts w:ascii="Arial" w:hAnsi="Arial" w:cs="Arial"/>
          <w:sz w:val="16"/>
          <w:szCs w:val="16"/>
        </w:rPr>
        <w:tab/>
        <w:t>00000000</w:t>
      </w:r>
    </w:p>
    <w:p w14:paraId="37EE5F29" w14:textId="6CE57897" w:rsidR="005158B5" w:rsidRPr="00E13B49" w:rsidRDefault="005158B5" w:rsidP="005158B5">
      <w:pPr>
        <w:tabs>
          <w:tab w:val="left" w:pos="2835"/>
        </w:tabs>
        <w:spacing w:line="240" w:lineRule="auto"/>
        <w:rPr>
          <w:rFonts w:ascii="Arial" w:hAnsi="Arial" w:cs="Arial"/>
          <w:sz w:val="16"/>
          <w:szCs w:val="16"/>
        </w:rPr>
      </w:pPr>
      <w:r w:rsidRPr="00E13B49">
        <w:rPr>
          <w:rFonts w:ascii="Arial" w:hAnsi="Arial" w:cs="Arial"/>
          <w:sz w:val="16"/>
          <w:szCs w:val="16"/>
        </w:rPr>
        <w:t>Vorname Nachname</w:t>
      </w:r>
      <w:r w:rsidRPr="00E13B49">
        <w:rPr>
          <w:rFonts w:ascii="Arial" w:hAnsi="Arial" w:cs="Arial"/>
          <w:sz w:val="16"/>
          <w:szCs w:val="16"/>
        </w:rPr>
        <w:tab/>
        <w:t>00000000</w:t>
      </w:r>
    </w:p>
    <w:p w14:paraId="23972C9E" w14:textId="77777777" w:rsidR="009D6169" w:rsidRPr="00E13B49" w:rsidRDefault="009D6169" w:rsidP="005158B5">
      <w:pPr>
        <w:tabs>
          <w:tab w:val="left" w:pos="2835"/>
        </w:tabs>
        <w:spacing w:line="240" w:lineRule="auto"/>
        <w:rPr>
          <w:rFonts w:ascii="Arial" w:hAnsi="Arial" w:cs="Arial"/>
          <w:sz w:val="16"/>
          <w:szCs w:val="16"/>
        </w:rPr>
      </w:pPr>
    </w:p>
    <w:p w14:paraId="7DC65399" w14:textId="77777777" w:rsidR="005158B5" w:rsidRPr="00E13B49" w:rsidRDefault="005158B5" w:rsidP="005158B5">
      <w:pPr>
        <w:tabs>
          <w:tab w:val="left" w:pos="2835"/>
        </w:tabs>
        <w:spacing w:line="240" w:lineRule="auto"/>
        <w:rPr>
          <w:rFonts w:ascii="Arial" w:hAnsi="Arial" w:cs="Arial"/>
          <w:b/>
          <w:bCs/>
          <w:sz w:val="16"/>
          <w:szCs w:val="16"/>
        </w:rPr>
      </w:pPr>
      <w:r w:rsidRPr="00E13B49">
        <w:rPr>
          <w:rFonts w:ascii="Arial" w:hAnsi="Arial" w:cs="Arial"/>
          <w:b/>
          <w:bCs/>
          <w:sz w:val="16"/>
          <w:szCs w:val="16"/>
        </w:rPr>
        <w:t>Universität:</w:t>
      </w:r>
      <w:r w:rsidRPr="00E13B49">
        <w:rPr>
          <w:rFonts w:ascii="Arial" w:hAnsi="Arial" w:cs="Arial"/>
          <w:b/>
          <w:bCs/>
          <w:sz w:val="16"/>
          <w:szCs w:val="16"/>
        </w:rPr>
        <w:tab/>
      </w:r>
    </w:p>
    <w:p w14:paraId="136BA976" w14:textId="5CC1CC7C" w:rsidR="005158B5" w:rsidRPr="00E13B49" w:rsidRDefault="005158B5" w:rsidP="005158B5">
      <w:pPr>
        <w:tabs>
          <w:tab w:val="left" w:pos="2835"/>
        </w:tabs>
        <w:spacing w:line="240" w:lineRule="auto"/>
        <w:rPr>
          <w:rFonts w:ascii="Arial" w:hAnsi="Arial" w:cs="Arial"/>
          <w:sz w:val="16"/>
          <w:szCs w:val="16"/>
        </w:rPr>
      </w:pPr>
      <w:r w:rsidRPr="00E13B49">
        <w:rPr>
          <w:rFonts w:ascii="Arial" w:hAnsi="Arial" w:cs="Arial"/>
          <w:sz w:val="16"/>
          <w:szCs w:val="16"/>
        </w:rPr>
        <w:t>Studienrichtung:</w:t>
      </w:r>
      <w:r w:rsidRPr="00E13B49">
        <w:rPr>
          <w:rFonts w:ascii="Arial" w:hAnsi="Arial" w:cs="Arial"/>
          <w:sz w:val="16"/>
          <w:szCs w:val="16"/>
        </w:rPr>
        <w:tab/>
        <w:t>Architektur / Bauingenieurwesen / Kunst</w:t>
      </w:r>
    </w:p>
    <w:p w14:paraId="09A75FA1" w14:textId="038D8C40" w:rsidR="005158B5" w:rsidRPr="005158B5" w:rsidRDefault="005158B5" w:rsidP="00F8516B">
      <w:pPr>
        <w:pBdr>
          <w:bottom w:val="single" w:sz="4" w:space="1" w:color="auto"/>
        </w:pBdr>
        <w:tabs>
          <w:tab w:val="left" w:pos="2835"/>
        </w:tabs>
        <w:spacing w:line="240" w:lineRule="auto"/>
        <w:rPr>
          <w:rFonts w:ascii="Arial" w:hAnsi="Arial" w:cs="Arial"/>
          <w:sz w:val="20"/>
          <w:szCs w:val="20"/>
        </w:rPr>
      </w:pPr>
      <w:r w:rsidRPr="00E13B49">
        <w:rPr>
          <w:rFonts w:ascii="Arial" w:hAnsi="Arial" w:cs="Arial"/>
          <w:sz w:val="16"/>
          <w:szCs w:val="16"/>
        </w:rPr>
        <w:t>Studienabschnitt</w:t>
      </w:r>
      <w:r w:rsidRPr="00E13B49">
        <w:rPr>
          <w:rFonts w:ascii="Arial" w:hAnsi="Arial" w:cs="Arial"/>
          <w:sz w:val="16"/>
          <w:szCs w:val="16"/>
        </w:rPr>
        <w:tab/>
        <w:t>Bachelor / Master</w:t>
      </w:r>
      <w:r w:rsidRPr="00E13B49">
        <w:rPr>
          <w:rFonts w:ascii="Arial" w:hAnsi="Arial" w:cs="Arial"/>
          <w:sz w:val="16"/>
          <w:szCs w:val="16"/>
        </w:rPr>
        <w:tab/>
      </w:r>
      <w:r w:rsidRPr="005158B5">
        <w:rPr>
          <w:rFonts w:ascii="Arial" w:hAnsi="Arial" w:cs="Arial"/>
          <w:sz w:val="20"/>
          <w:szCs w:val="20"/>
        </w:rPr>
        <w:tab/>
      </w:r>
    </w:p>
    <w:bookmarkEnd w:id="1"/>
    <w:p w14:paraId="49C69CFD" w14:textId="3B6AECAC" w:rsidR="00A009CD" w:rsidRPr="005158B5" w:rsidRDefault="00A009CD" w:rsidP="00682DA9">
      <w:pPr>
        <w:tabs>
          <w:tab w:val="left" w:pos="2835"/>
        </w:tabs>
        <w:spacing w:line="300" w:lineRule="auto"/>
        <w:rPr>
          <w:rFonts w:ascii="Arial" w:hAnsi="Arial" w:cs="Arial"/>
          <w:sz w:val="20"/>
          <w:szCs w:val="20"/>
          <w:u w:val="single"/>
        </w:rPr>
      </w:pPr>
    </w:p>
    <w:p w14:paraId="39E5D92A" w14:textId="77777777" w:rsidR="00F8516B" w:rsidRDefault="00F8516B" w:rsidP="00682DA9">
      <w:pPr>
        <w:tabs>
          <w:tab w:val="left" w:pos="2835"/>
        </w:tabs>
        <w:spacing w:line="300" w:lineRule="auto"/>
        <w:jc w:val="both"/>
        <w:rPr>
          <w:rFonts w:ascii="Arial" w:hAnsi="Arial" w:cs="Arial"/>
          <w:b/>
          <w:bCs/>
          <w:sz w:val="20"/>
          <w:szCs w:val="20"/>
          <w:u w:val="single"/>
        </w:rPr>
      </w:pPr>
    </w:p>
    <w:p w14:paraId="71062246" w14:textId="4119DEBE" w:rsidR="008F78FF" w:rsidRPr="005158B5" w:rsidRDefault="00893793" w:rsidP="00682DA9">
      <w:pPr>
        <w:tabs>
          <w:tab w:val="left" w:pos="2835"/>
        </w:tabs>
        <w:spacing w:line="300" w:lineRule="auto"/>
        <w:jc w:val="both"/>
        <w:rPr>
          <w:rFonts w:ascii="Arial" w:hAnsi="Arial" w:cs="Arial"/>
          <w:b/>
          <w:bCs/>
          <w:sz w:val="20"/>
          <w:szCs w:val="20"/>
          <w:lang w:val="de-AT"/>
        </w:rPr>
      </w:pPr>
      <w:r>
        <w:rPr>
          <w:rFonts w:ascii="Arial" w:hAnsi="Arial" w:cs="Arial"/>
          <w:b/>
          <w:bCs/>
          <w:sz w:val="20"/>
          <w:szCs w:val="20"/>
          <w:u w:val="single"/>
        </w:rPr>
        <w:t>Projektbeschreibung</w:t>
      </w:r>
    </w:p>
    <w:p w14:paraId="135DD0AB" w14:textId="77777777" w:rsidR="007B095A" w:rsidRPr="005158B5" w:rsidRDefault="007B095A" w:rsidP="00682DA9">
      <w:pPr>
        <w:tabs>
          <w:tab w:val="left" w:pos="2835"/>
        </w:tabs>
        <w:spacing w:line="300" w:lineRule="auto"/>
        <w:jc w:val="both"/>
        <w:rPr>
          <w:rFonts w:ascii="Arial" w:hAnsi="Arial" w:cs="Arial"/>
          <w:sz w:val="20"/>
          <w:szCs w:val="20"/>
          <w:lang w:val="de-AT"/>
        </w:rPr>
      </w:pPr>
    </w:p>
    <w:p w14:paraId="263AB410" w14:textId="53814E7C" w:rsidR="007D3FC6" w:rsidRDefault="005158B5" w:rsidP="00682DA9">
      <w:pPr>
        <w:tabs>
          <w:tab w:val="left" w:pos="2835"/>
        </w:tabs>
        <w:spacing w:line="300" w:lineRule="auto"/>
        <w:jc w:val="both"/>
        <w:rPr>
          <w:rFonts w:ascii="Arial" w:hAnsi="Arial" w:cs="Arial"/>
          <w:sz w:val="20"/>
          <w:szCs w:val="20"/>
        </w:rPr>
      </w:pPr>
      <w:r w:rsidRPr="005158B5">
        <w:rPr>
          <w:rFonts w:ascii="Arial" w:hAnsi="Arial" w:cs="Arial"/>
          <w:sz w:val="20"/>
          <w:szCs w:val="20"/>
        </w:rPr>
        <w:t>Hallo. Ich bin ein kleiner Blindtext. Und zwar schon so lange ich denken kann. Es war nicht leicht zu verstehen, was es bedeutet, ein blinder Text zu sein: Man macht keinen Sinn. Wirklich keinen Sinn. Man wird zusammenhangslos eingeschoben und rumgedreht – und oftmals gar nicht erst gelesen. Aber bin ich allein deshalb ein schlechterer Text als andere? Na gut, ich werde nie in den Bestsellerlisten stehen. Aber andere Texte schaffen das auch nicht. Und darum stört es mich nicht besonders blind zu sein. Und sollten Sie diese Zeilen noch immer lesen, so habe ich als kleiner Blindtext etwas geschafft, wovon all die richtigen und wichtigen Texte meist nur träumen. Und zwar schon so lange ich denken kann. Es war nicht leicht zu verstehen, was es bedeutet, ein blinder Text zu sein: Man macht keinen Sinn. Wirklich keinen Sinn. Man wird zusammenhangslos eingeschoben und rumgedreht – und oftmals gar nicht erst gelesen. Aber bin ich allein deshalb ein schlechterer Text als andere? Na gut, ich werde nie in den Bestsellerlisten stehen. Aber andere Texte schaffen das auch nicht. Und darum stört es mich nicht besonders blind zu sein. Und sollten Sie diese Zeilen noch immer lesen, so habe ich als kleiner Blindtext etwas geschafft, wovon all die richtigen und wichtigen Texte meist nur träumen. Und zwar schon so lange ich denken kann. Es war nicht leicht zu verstehen, was es bedeutet, ein blinder Text zu sein: Man macht keinen Sinn. Wirklich keinen Sinn.</w:t>
      </w:r>
    </w:p>
    <w:p w14:paraId="1D63672D" w14:textId="77777777" w:rsidR="00E13B49" w:rsidRDefault="00E13B49" w:rsidP="00682DA9">
      <w:pPr>
        <w:tabs>
          <w:tab w:val="left" w:pos="2835"/>
        </w:tabs>
        <w:spacing w:line="300" w:lineRule="auto"/>
        <w:jc w:val="both"/>
        <w:rPr>
          <w:rFonts w:ascii="Arial" w:hAnsi="Arial" w:cs="Arial"/>
          <w:sz w:val="20"/>
          <w:szCs w:val="20"/>
        </w:rPr>
      </w:pPr>
    </w:p>
    <w:sectPr w:rsidR="00E13B49" w:rsidSect="0037226C">
      <w:headerReference w:type="default" r:id="rId8"/>
      <w:type w:val="continuous"/>
      <w:pgSz w:w="11906" w:h="16838" w:code="9"/>
      <w:pgMar w:top="1134" w:right="1134" w:bottom="1134" w:left="1418" w:header="0"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071A5" w14:textId="77777777" w:rsidR="00C7569C" w:rsidRDefault="00C7569C">
      <w:pPr>
        <w:spacing w:line="240" w:lineRule="auto"/>
      </w:pPr>
      <w:r>
        <w:separator/>
      </w:r>
    </w:p>
  </w:endnote>
  <w:endnote w:type="continuationSeparator" w:id="0">
    <w:p w14:paraId="698B89E2" w14:textId="77777777" w:rsidR="00C7569C" w:rsidRDefault="00C756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kkurat">
    <w:charset w:val="00"/>
    <w:family w:val="auto"/>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Replica Std Bold">
    <w:panose1 w:val="02000503030000020004"/>
    <w:charset w:val="00"/>
    <w:family w:val="modern"/>
    <w:notTrueType/>
    <w:pitch w:val="variable"/>
    <w:sig w:usb0="800000AF" w:usb1="4000206A" w:usb2="00000000" w:usb3="00000000" w:csb0="00000001" w:csb1="00000000"/>
  </w:font>
  <w:font w:name="Replica-Regular">
    <w:altName w:val="Calibri"/>
    <w:charset w:val="00"/>
    <w:family w:val="auto"/>
    <w:pitch w:val="variable"/>
    <w:sig w:usb0="800000AF" w:usb1="4000206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EEDDE" w14:textId="77777777" w:rsidR="00C7569C" w:rsidRDefault="00C7569C">
      <w:pPr>
        <w:spacing w:line="240" w:lineRule="auto"/>
      </w:pPr>
      <w:bookmarkStart w:id="0" w:name="_Hlk233623795"/>
      <w:bookmarkEnd w:id="0"/>
      <w:r>
        <w:separator/>
      </w:r>
    </w:p>
  </w:footnote>
  <w:footnote w:type="continuationSeparator" w:id="0">
    <w:p w14:paraId="6987018B" w14:textId="77777777" w:rsidR="00C7569C" w:rsidRDefault="00C756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DB3A7" w14:textId="77777777" w:rsidR="00DE5C3E" w:rsidRDefault="00DE5C3E" w:rsidP="00DE5C3E">
    <w:pPr>
      <w:pStyle w:val="EinfAbs"/>
      <w:rPr>
        <w:rFonts w:ascii="Calibri" w:hAnsi="Calibri" w:cs="Calibri"/>
        <w:color w:val="A6A6A6"/>
        <w:sz w:val="2"/>
        <w:szCs w:val="2"/>
      </w:rPr>
    </w:pPr>
    <w:r>
      <w:rPr>
        <w:rFonts w:ascii="Calibri" w:hAnsi="Calibri" w:cs="Calibri"/>
        <w:color w:val="A6A6A6"/>
        <w:sz w:val="2"/>
        <w:szCs w:val="2"/>
      </w:rPr>
      <w:br/>
    </w:r>
    <w:r>
      <w:rPr>
        <w:rFonts w:ascii="Calibri" w:hAnsi="Calibri" w:cs="Calibri"/>
        <w:color w:val="A6A6A6"/>
        <w:sz w:val="2"/>
        <w:szCs w:val="2"/>
      </w:rPr>
      <w:br/>
    </w:r>
    <w:r>
      <w:rPr>
        <w:rFonts w:ascii="Calibri" w:hAnsi="Calibri" w:cs="Calibri"/>
        <w:color w:val="A6A6A6"/>
        <w:sz w:val="2"/>
        <w:szCs w:val="2"/>
      </w:rPr>
      <w:br/>
    </w:r>
    <w:r>
      <w:rPr>
        <w:rFonts w:ascii="Calibri" w:hAnsi="Calibri" w:cs="Calibri"/>
        <w:color w:val="A6A6A6"/>
        <w:sz w:val="2"/>
        <w:szCs w:val="2"/>
      </w:rPr>
      <w:br/>
    </w:r>
    <w:r>
      <w:rPr>
        <w:rFonts w:ascii="Calibri" w:hAnsi="Calibri" w:cs="Calibri"/>
        <w:color w:val="A6A6A6"/>
        <w:sz w:val="2"/>
        <w:szCs w:val="2"/>
      </w:rPr>
      <w:br/>
    </w:r>
  </w:p>
  <w:p w14:paraId="2D61FC30" w14:textId="77777777" w:rsidR="00DE5C3E" w:rsidRDefault="00DE5C3E" w:rsidP="00DE5C3E">
    <w:pPr>
      <w:pStyle w:val="Kopfzeile"/>
      <w:ind w:left="708"/>
    </w:pPr>
  </w:p>
  <w:p w14:paraId="23149448" w14:textId="2D33CE7D" w:rsidR="00DE5C3E" w:rsidRDefault="00DE5C3E" w:rsidP="00DE5C3E">
    <w:pPr>
      <w:pStyle w:val="Kopfzeile"/>
      <w:ind w:left="708"/>
      <w:rPr>
        <w:rFonts w:ascii="Replica Std Bold" w:hAnsi="Replica Std Bold"/>
        <w:color w:val="4E92CA"/>
        <w:sz w:val="32"/>
        <w:szCs w:val="32"/>
      </w:rPr>
    </w:pPr>
  </w:p>
  <w:p w14:paraId="678955A3" w14:textId="175E4864" w:rsidR="00DE5C3E" w:rsidRDefault="00F8516B" w:rsidP="00DE5C3E">
    <w:pPr>
      <w:pStyle w:val="Kopfzeile"/>
      <w:rPr>
        <w:rFonts w:ascii="Replica Std Bold" w:hAnsi="Replica Std Bold"/>
        <w:color w:val="4E92CA"/>
        <w:sz w:val="32"/>
        <w:szCs w:val="32"/>
      </w:rPr>
    </w:pPr>
    <w:r>
      <w:rPr>
        <w:noProof/>
      </w:rPr>
      <mc:AlternateContent>
        <mc:Choice Requires="wps">
          <w:drawing>
            <wp:anchor distT="0" distB="0" distL="114300" distR="114300" simplePos="0" relativeHeight="251663360" behindDoc="0" locked="0" layoutInCell="0" allowOverlap="1" wp14:anchorId="70E750D1" wp14:editId="6B9733B9">
              <wp:simplePos x="0" y="0"/>
              <wp:positionH relativeFrom="rightMargin">
                <wp:posOffset>-68580</wp:posOffset>
              </wp:positionH>
              <wp:positionV relativeFrom="margin">
                <wp:posOffset>-698500</wp:posOffset>
              </wp:positionV>
              <wp:extent cx="727710" cy="331200"/>
              <wp:effectExtent l="0" t="0" r="0" b="0"/>
              <wp:wrapNone/>
              <wp:docPr id="5"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31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50BB49" w14:textId="77777777" w:rsidR="00F8516B" w:rsidRPr="00860BEE" w:rsidRDefault="00F8516B" w:rsidP="00F8516B">
                          <w:pPr>
                            <w:pBdr>
                              <w:bottom w:val="single" w:sz="4" w:space="1" w:color="auto"/>
                            </w:pBdr>
                            <w:rPr>
                              <w:rFonts w:ascii="Replica-Regular" w:hAnsi="Replica-Regular" w:cs="Arial"/>
                              <w:caps/>
                              <w:color w:val="002060"/>
                              <w:spacing w:val="2"/>
                              <w:sz w:val="14"/>
                              <w:szCs w:val="14"/>
                            </w:rPr>
                          </w:pPr>
                          <w:r w:rsidRPr="00860BEE">
                            <w:rPr>
                              <w:rFonts w:ascii="Replica-Regular" w:hAnsi="Replica-Regular" w:cs="Arial"/>
                              <w:caps/>
                              <w:color w:val="002060"/>
                              <w:spacing w:val="2"/>
                              <w:sz w:val="14"/>
                              <w:szCs w:val="14"/>
                            </w:rPr>
                            <w:fldChar w:fldCharType="begin"/>
                          </w:r>
                          <w:r w:rsidRPr="00860BEE">
                            <w:rPr>
                              <w:rFonts w:ascii="Replica-Regular" w:hAnsi="Replica-Regular" w:cs="Arial"/>
                              <w:caps/>
                              <w:color w:val="002060"/>
                              <w:spacing w:val="2"/>
                              <w:sz w:val="14"/>
                              <w:szCs w:val="14"/>
                            </w:rPr>
                            <w:instrText>PAGE   \* MERGEFORMAT</w:instrText>
                          </w:r>
                          <w:r w:rsidRPr="00860BEE">
                            <w:rPr>
                              <w:rFonts w:ascii="Replica-Regular" w:hAnsi="Replica-Regular" w:cs="Arial"/>
                              <w:caps/>
                              <w:color w:val="002060"/>
                              <w:spacing w:val="2"/>
                              <w:sz w:val="14"/>
                              <w:szCs w:val="14"/>
                            </w:rPr>
                            <w:fldChar w:fldCharType="separate"/>
                          </w:r>
                          <w:r w:rsidRPr="00860BEE">
                            <w:rPr>
                              <w:rFonts w:ascii="Replica-Regular" w:hAnsi="Replica-Regular" w:cs="Arial"/>
                              <w:caps/>
                              <w:color w:val="002060"/>
                              <w:spacing w:val="2"/>
                              <w:sz w:val="14"/>
                              <w:szCs w:val="14"/>
                            </w:rPr>
                            <w:t>2</w:t>
                          </w:r>
                          <w:r w:rsidRPr="00860BEE">
                            <w:rPr>
                              <w:rFonts w:ascii="Replica-Regular" w:hAnsi="Replica-Regular" w:cs="Arial"/>
                              <w:caps/>
                              <w:color w:val="002060"/>
                              <w:spacing w:val="2"/>
                              <w:sz w:val="14"/>
                              <w:szCs w:val="14"/>
                            </w:rPr>
                            <w:fldChar w:fldCharType="end"/>
                          </w:r>
                          <w:r w:rsidRPr="00860BEE">
                            <w:rPr>
                              <w:rFonts w:ascii="Replica-Regular" w:hAnsi="Replica-Regular" w:cs="Arial"/>
                              <w:caps/>
                              <w:color w:val="002060"/>
                              <w:spacing w:val="2"/>
                              <w:sz w:val="14"/>
                              <w:szCs w:val="14"/>
                            </w:rPr>
                            <w:t xml:space="preserve"> / </w:t>
                          </w:r>
                          <w:r>
                            <w:rPr>
                              <w:rFonts w:ascii="Replica-Regular" w:hAnsi="Replica-Regular" w:cs="Arial"/>
                              <w:caps/>
                              <w:color w:val="002060"/>
                              <w:spacing w:val="2"/>
                              <w:sz w:val="14"/>
                              <w:szCs w:val="14"/>
                            </w:rPr>
                            <w:fldChar w:fldCharType="begin"/>
                          </w:r>
                          <w:r>
                            <w:rPr>
                              <w:rFonts w:ascii="Replica-Regular" w:hAnsi="Replica-Regular" w:cs="Arial"/>
                              <w:caps/>
                              <w:color w:val="002060"/>
                              <w:spacing w:val="2"/>
                              <w:sz w:val="14"/>
                              <w:szCs w:val="14"/>
                            </w:rPr>
                            <w:instrText xml:space="preserve">  NUMPAGES </w:instrText>
                          </w:r>
                          <w:r>
                            <w:rPr>
                              <w:rFonts w:ascii="Replica-Regular" w:hAnsi="Replica-Regular" w:cs="Arial"/>
                              <w:caps/>
                              <w:color w:val="002060"/>
                              <w:spacing w:val="2"/>
                              <w:sz w:val="14"/>
                              <w:szCs w:val="14"/>
                            </w:rPr>
                            <w:fldChar w:fldCharType="separate"/>
                          </w:r>
                          <w:r>
                            <w:rPr>
                              <w:rFonts w:ascii="Replica-Regular" w:hAnsi="Replica-Regular" w:cs="Arial"/>
                              <w:caps/>
                              <w:noProof/>
                              <w:color w:val="002060"/>
                              <w:spacing w:val="2"/>
                              <w:sz w:val="14"/>
                              <w:szCs w:val="14"/>
                            </w:rPr>
                            <w:t>1</w:t>
                          </w:r>
                          <w:r>
                            <w:rPr>
                              <w:rFonts w:ascii="Replica-Regular" w:hAnsi="Replica-Regular" w:cs="Arial"/>
                              <w:caps/>
                              <w:color w:val="002060"/>
                              <w:spacing w:val="2"/>
                              <w:sz w:val="14"/>
                              <w:szCs w:val="14"/>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0E750D1" id="Rechteck 5" o:spid="_x0000_s1026" style="position:absolute;margin-left:-5.4pt;margin-top:-55pt;width:57.3pt;height:26.1pt;z-index:251663360;visibility:visible;mso-wrap-style:square;mso-width-percent:800;mso-height-percent:0;mso-wrap-distance-left:9pt;mso-wrap-distance-top:0;mso-wrap-distance-right:9pt;mso-wrap-distance-bottom:0;mso-position-horizontal:absolute;mso-position-horizontal-relative:right-margin-area;mso-position-vertical:absolute;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" o:allowincell="f" stroked="f">
              <v:textbox>
                <w:txbxContent>
                  <w:p w14:paraId="6D50BB49" w14:textId="77777777" w:rsidR="00F8516B" w:rsidRPr="00860BEE" w:rsidRDefault="00F8516B" w:rsidP="00F8516B">
                    <w:pPr>
                      <w:pBdr>
                        <w:bottom w:val="single" w:sz="4" w:space="1" w:color="auto"/>
                      </w:pBdr>
                      <w:rPr>
                        <w:rFonts w:ascii="Replica-Regular" w:hAnsi="Replica-Regular" w:cs="Arial"/>
                        <w:caps/>
                        <w:color w:val="002060"/>
                        <w:spacing w:val="2"/>
                        <w:sz w:val="14"/>
                        <w:szCs w:val="14"/>
                      </w:rPr>
                    </w:pPr>
                    <w:r w:rsidRPr="00860BEE">
                      <w:rPr>
                        <w:rFonts w:ascii="Replica-Regular" w:hAnsi="Replica-Regular" w:cs="Arial"/>
                        <w:caps/>
                        <w:color w:val="002060"/>
                        <w:spacing w:val="2"/>
                        <w:sz w:val="14"/>
                        <w:szCs w:val="14"/>
                      </w:rPr>
                      <w:fldChar w:fldCharType="begin"/>
                    </w:r>
                    <w:r w:rsidRPr="00860BEE">
                      <w:rPr>
                        <w:rFonts w:ascii="Replica-Regular" w:hAnsi="Replica-Regular" w:cs="Arial"/>
                        <w:caps/>
                        <w:color w:val="002060"/>
                        <w:spacing w:val="2"/>
                        <w:sz w:val="14"/>
                        <w:szCs w:val="14"/>
                      </w:rPr>
                      <w:instrText>PAGE   \* MERGEFORMAT</w:instrText>
                    </w:r>
                    <w:r w:rsidRPr="00860BEE">
                      <w:rPr>
                        <w:rFonts w:ascii="Replica-Regular" w:hAnsi="Replica-Regular" w:cs="Arial"/>
                        <w:caps/>
                        <w:color w:val="002060"/>
                        <w:spacing w:val="2"/>
                        <w:sz w:val="14"/>
                        <w:szCs w:val="14"/>
                      </w:rPr>
                      <w:fldChar w:fldCharType="separate"/>
                    </w:r>
                    <w:r w:rsidRPr="00860BEE">
                      <w:rPr>
                        <w:rFonts w:ascii="Replica-Regular" w:hAnsi="Replica-Regular" w:cs="Arial"/>
                        <w:caps/>
                        <w:color w:val="002060"/>
                        <w:spacing w:val="2"/>
                        <w:sz w:val="14"/>
                        <w:szCs w:val="14"/>
                      </w:rPr>
                      <w:t>2</w:t>
                    </w:r>
                    <w:r w:rsidRPr="00860BEE">
                      <w:rPr>
                        <w:rFonts w:ascii="Replica-Regular" w:hAnsi="Replica-Regular" w:cs="Arial"/>
                        <w:caps/>
                        <w:color w:val="002060"/>
                        <w:spacing w:val="2"/>
                        <w:sz w:val="14"/>
                        <w:szCs w:val="14"/>
                      </w:rPr>
                      <w:fldChar w:fldCharType="end"/>
                    </w:r>
                    <w:r w:rsidRPr="00860BEE">
                      <w:rPr>
                        <w:rFonts w:ascii="Replica-Regular" w:hAnsi="Replica-Regular" w:cs="Arial"/>
                        <w:caps/>
                        <w:color w:val="002060"/>
                        <w:spacing w:val="2"/>
                        <w:sz w:val="14"/>
                        <w:szCs w:val="14"/>
                      </w:rPr>
                      <w:t xml:space="preserve"> / </w:t>
                    </w:r>
                    <w:r>
                      <w:rPr>
                        <w:rFonts w:ascii="Replica-Regular" w:hAnsi="Replica-Regular" w:cs="Arial"/>
                        <w:caps/>
                        <w:color w:val="002060"/>
                        <w:spacing w:val="2"/>
                        <w:sz w:val="14"/>
                        <w:szCs w:val="14"/>
                      </w:rPr>
                      <w:fldChar w:fldCharType="begin"/>
                    </w:r>
                    <w:r>
                      <w:rPr>
                        <w:rFonts w:ascii="Replica-Regular" w:hAnsi="Replica-Regular" w:cs="Arial"/>
                        <w:caps/>
                        <w:color w:val="002060"/>
                        <w:spacing w:val="2"/>
                        <w:sz w:val="14"/>
                        <w:szCs w:val="14"/>
                      </w:rPr>
                      <w:instrText xml:space="preserve">  NUMPAGES </w:instrText>
                    </w:r>
                    <w:r>
                      <w:rPr>
                        <w:rFonts w:ascii="Replica-Regular" w:hAnsi="Replica-Regular" w:cs="Arial"/>
                        <w:caps/>
                        <w:color w:val="002060"/>
                        <w:spacing w:val="2"/>
                        <w:sz w:val="14"/>
                        <w:szCs w:val="14"/>
                      </w:rPr>
                      <w:fldChar w:fldCharType="separate"/>
                    </w:r>
                    <w:r>
                      <w:rPr>
                        <w:rFonts w:ascii="Replica-Regular" w:hAnsi="Replica-Regular" w:cs="Arial"/>
                        <w:caps/>
                        <w:noProof/>
                        <w:color w:val="002060"/>
                        <w:spacing w:val="2"/>
                        <w:sz w:val="14"/>
                        <w:szCs w:val="14"/>
                      </w:rPr>
                      <w:t>1</w:t>
                    </w:r>
                    <w:r>
                      <w:rPr>
                        <w:rFonts w:ascii="Replica-Regular" w:hAnsi="Replica-Regular" w:cs="Arial"/>
                        <w:caps/>
                        <w:color w:val="002060"/>
                        <w:spacing w:val="2"/>
                        <w:sz w:val="14"/>
                        <w:szCs w:val="14"/>
                      </w:rPr>
                      <w:fldChar w:fldCharType="end"/>
                    </w:r>
                  </w:p>
                </w:txbxContent>
              </v:textbox>
              <w10:wrap anchorx="margin" anchory="margin"/>
            </v:rect>
          </w:pict>
        </mc:Fallback>
      </mc:AlternateContent>
    </w:r>
  </w:p>
  <w:p w14:paraId="6EC1A820" w14:textId="28AFC9A1" w:rsidR="00F8516B" w:rsidRPr="00F8516B" w:rsidRDefault="00F8516B" w:rsidP="00F8516B">
    <w:pPr>
      <w:spacing w:line="180" w:lineRule="exact"/>
      <w:ind w:right="-995"/>
      <w:rPr>
        <w:rFonts w:ascii="Replica-Regular" w:hAnsi="Replica-Regular" w:cs="Arial"/>
        <w:caps/>
        <w:color w:val="002060"/>
        <w:spacing w:val="2"/>
        <w:sz w:val="14"/>
        <w:szCs w:val="14"/>
      </w:rPr>
    </w:pPr>
    <w:r w:rsidRPr="00F8516B">
      <w:rPr>
        <w:rFonts w:ascii="Replica-Regular" w:hAnsi="Replica-Regular" w:cs="Arial"/>
        <w:caps/>
        <w:color w:val="002060"/>
        <w:spacing w:val="2"/>
        <w:sz w:val="14"/>
        <w:szCs w:val="14"/>
      </w:rPr>
      <w:t>österreichischer stahlbaupreis für studierende 2027</w:t>
    </w:r>
  </w:p>
  <w:p w14:paraId="1AA732FF" w14:textId="19601DA7" w:rsidR="00DE5C3E" w:rsidRDefault="00DE5C3E" w:rsidP="00DE5C3E">
    <w:pPr>
      <w:pStyle w:val="Kopfzeile"/>
      <w:rPr>
        <w:rFonts w:ascii="Replica Std Bold" w:hAnsi="Replica Std Bold"/>
        <w:sz w:val="32"/>
        <w:szCs w:val="32"/>
      </w:rPr>
    </w:pPr>
  </w:p>
  <w:p w14:paraId="1B5C1FE1" w14:textId="77777777" w:rsidR="00DE5C3E" w:rsidRPr="009D7796" w:rsidRDefault="00DE5C3E" w:rsidP="00DE5C3E">
    <w:pPr>
      <w:pStyle w:val="Kopfzeile"/>
      <w:rPr>
        <w:rFonts w:ascii="Replica Std Bold" w:hAnsi="Replica Std Bol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210CB"/>
    <w:multiLevelType w:val="hybridMultilevel"/>
    <w:tmpl w:val="A4CEED5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AA21B45"/>
    <w:multiLevelType w:val="hybridMultilevel"/>
    <w:tmpl w:val="AC5E40EE"/>
    <w:lvl w:ilvl="0" w:tplc="B720E5BA">
      <w:start w:val="6"/>
      <w:numFmt w:val="bullet"/>
      <w:lvlText w:val="-"/>
      <w:lvlJc w:val="left"/>
      <w:pPr>
        <w:ind w:left="3192" w:hanging="360"/>
      </w:pPr>
      <w:rPr>
        <w:rFonts w:ascii="Verdana" w:eastAsia="Times New Roman" w:hAnsi="Verdana" w:cs="Times New Roman" w:hint="default"/>
      </w:rPr>
    </w:lvl>
    <w:lvl w:ilvl="1" w:tplc="04070003" w:tentative="1">
      <w:start w:val="1"/>
      <w:numFmt w:val="bullet"/>
      <w:lvlText w:val="o"/>
      <w:lvlJc w:val="left"/>
      <w:pPr>
        <w:ind w:left="3912" w:hanging="360"/>
      </w:pPr>
      <w:rPr>
        <w:rFonts w:ascii="Courier New" w:hAnsi="Courier New" w:cs="Courier New" w:hint="default"/>
      </w:rPr>
    </w:lvl>
    <w:lvl w:ilvl="2" w:tplc="04070005" w:tentative="1">
      <w:start w:val="1"/>
      <w:numFmt w:val="bullet"/>
      <w:lvlText w:val=""/>
      <w:lvlJc w:val="left"/>
      <w:pPr>
        <w:ind w:left="4632" w:hanging="360"/>
      </w:pPr>
      <w:rPr>
        <w:rFonts w:ascii="Wingdings" w:hAnsi="Wingdings" w:hint="default"/>
      </w:rPr>
    </w:lvl>
    <w:lvl w:ilvl="3" w:tplc="04070001" w:tentative="1">
      <w:start w:val="1"/>
      <w:numFmt w:val="bullet"/>
      <w:lvlText w:val=""/>
      <w:lvlJc w:val="left"/>
      <w:pPr>
        <w:ind w:left="5352" w:hanging="360"/>
      </w:pPr>
      <w:rPr>
        <w:rFonts w:ascii="Symbol" w:hAnsi="Symbol" w:hint="default"/>
      </w:rPr>
    </w:lvl>
    <w:lvl w:ilvl="4" w:tplc="04070003" w:tentative="1">
      <w:start w:val="1"/>
      <w:numFmt w:val="bullet"/>
      <w:lvlText w:val="o"/>
      <w:lvlJc w:val="left"/>
      <w:pPr>
        <w:ind w:left="6072" w:hanging="360"/>
      </w:pPr>
      <w:rPr>
        <w:rFonts w:ascii="Courier New" w:hAnsi="Courier New" w:cs="Courier New" w:hint="default"/>
      </w:rPr>
    </w:lvl>
    <w:lvl w:ilvl="5" w:tplc="04070005" w:tentative="1">
      <w:start w:val="1"/>
      <w:numFmt w:val="bullet"/>
      <w:lvlText w:val=""/>
      <w:lvlJc w:val="left"/>
      <w:pPr>
        <w:ind w:left="6792" w:hanging="360"/>
      </w:pPr>
      <w:rPr>
        <w:rFonts w:ascii="Wingdings" w:hAnsi="Wingdings" w:hint="default"/>
      </w:rPr>
    </w:lvl>
    <w:lvl w:ilvl="6" w:tplc="04070001" w:tentative="1">
      <w:start w:val="1"/>
      <w:numFmt w:val="bullet"/>
      <w:lvlText w:val=""/>
      <w:lvlJc w:val="left"/>
      <w:pPr>
        <w:ind w:left="7512" w:hanging="360"/>
      </w:pPr>
      <w:rPr>
        <w:rFonts w:ascii="Symbol" w:hAnsi="Symbol" w:hint="default"/>
      </w:rPr>
    </w:lvl>
    <w:lvl w:ilvl="7" w:tplc="04070003" w:tentative="1">
      <w:start w:val="1"/>
      <w:numFmt w:val="bullet"/>
      <w:lvlText w:val="o"/>
      <w:lvlJc w:val="left"/>
      <w:pPr>
        <w:ind w:left="8232" w:hanging="360"/>
      </w:pPr>
      <w:rPr>
        <w:rFonts w:ascii="Courier New" w:hAnsi="Courier New" w:cs="Courier New" w:hint="default"/>
      </w:rPr>
    </w:lvl>
    <w:lvl w:ilvl="8" w:tplc="04070005" w:tentative="1">
      <w:start w:val="1"/>
      <w:numFmt w:val="bullet"/>
      <w:lvlText w:val=""/>
      <w:lvlJc w:val="left"/>
      <w:pPr>
        <w:ind w:left="8952" w:hanging="360"/>
      </w:pPr>
      <w:rPr>
        <w:rFonts w:ascii="Wingdings" w:hAnsi="Wingdings" w:hint="default"/>
      </w:rPr>
    </w:lvl>
  </w:abstractNum>
  <w:abstractNum w:abstractNumId="2" w15:restartNumberingAfterBreak="0">
    <w:nsid w:val="0F7934DF"/>
    <w:multiLevelType w:val="hybridMultilevel"/>
    <w:tmpl w:val="467219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18666B"/>
    <w:multiLevelType w:val="hybridMultilevel"/>
    <w:tmpl w:val="12BC14FC"/>
    <w:lvl w:ilvl="0" w:tplc="4D74CB04">
      <w:start w:val="6"/>
      <w:numFmt w:val="bullet"/>
      <w:lvlText w:val="-"/>
      <w:lvlJc w:val="left"/>
      <w:pPr>
        <w:ind w:left="3192" w:hanging="360"/>
      </w:pPr>
      <w:rPr>
        <w:rFonts w:ascii="Verdana" w:eastAsia="Times New Roman" w:hAnsi="Verdana" w:cs="Times New Roman" w:hint="default"/>
      </w:rPr>
    </w:lvl>
    <w:lvl w:ilvl="1" w:tplc="04070003" w:tentative="1">
      <w:start w:val="1"/>
      <w:numFmt w:val="bullet"/>
      <w:lvlText w:val="o"/>
      <w:lvlJc w:val="left"/>
      <w:pPr>
        <w:ind w:left="3912" w:hanging="360"/>
      </w:pPr>
      <w:rPr>
        <w:rFonts w:ascii="Courier New" w:hAnsi="Courier New" w:cs="Courier New" w:hint="default"/>
      </w:rPr>
    </w:lvl>
    <w:lvl w:ilvl="2" w:tplc="04070005" w:tentative="1">
      <w:start w:val="1"/>
      <w:numFmt w:val="bullet"/>
      <w:lvlText w:val=""/>
      <w:lvlJc w:val="left"/>
      <w:pPr>
        <w:ind w:left="4632" w:hanging="360"/>
      </w:pPr>
      <w:rPr>
        <w:rFonts w:ascii="Wingdings" w:hAnsi="Wingdings" w:hint="default"/>
      </w:rPr>
    </w:lvl>
    <w:lvl w:ilvl="3" w:tplc="04070001" w:tentative="1">
      <w:start w:val="1"/>
      <w:numFmt w:val="bullet"/>
      <w:lvlText w:val=""/>
      <w:lvlJc w:val="left"/>
      <w:pPr>
        <w:ind w:left="5352" w:hanging="360"/>
      </w:pPr>
      <w:rPr>
        <w:rFonts w:ascii="Symbol" w:hAnsi="Symbol" w:hint="default"/>
      </w:rPr>
    </w:lvl>
    <w:lvl w:ilvl="4" w:tplc="04070003" w:tentative="1">
      <w:start w:val="1"/>
      <w:numFmt w:val="bullet"/>
      <w:lvlText w:val="o"/>
      <w:lvlJc w:val="left"/>
      <w:pPr>
        <w:ind w:left="6072" w:hanging="360"/>
      </w:pPr>
      <w:rPr>
        <w:rFonts w:ascii="Courier New" w:hAnsi="Courier New" w:cs="Courier New" w:hint="default"/>
      </w:rPr>
    </w:lvl>
    <w:lvl w:ilvl="5" w:tplc="04070005" w:tentative="1">
      <w:start w:val="1"/>
      <w:numFmt w:val="bullet"/>
      <w:lvlText w:val=""/>
      <w:lvlJc w:val="left"/>
      <w:pPr>
        <w:ind w:left="6792" w:hanging="360"/>
      </w:pPr>
      <w:rPr>
        <w:rFonts w:ascii="Wingdings" w:hAnsi="Wingdings" w:hint="default"/>
      </w:rPr>
    </w:lvl>
    <w:lvl w:ilvl="6" w:tplc="04070001" w:tentative="1">
      <w:start w:val="1"/>
      <w:numFmt w:val="bullet"/>
      <w:lvlText w:val=""/>
      <w:lvlJc w:val="left"/>
      <w:pPr>
        <w:ind w:left="7512" w:hanging="360"/>
      </w:pPr>
      <w:rPr>
        <w:rFonts w:ascii="Symbol" w:hAnsi="Symbol" w:hint="default"/>
      </w:rPr>
    </w:lvl>
    <w:lvl w:ilvl="7" w:tplc="04070003" w:tentative="1">
      <w:start w:val="1"/>
      <w:numFmt w:val="bullet"/>
      <w:lvlText w:val="o"/>
      <w:lvlJc w:val="left"/>
      <w:pPr>
        <w:ind w:left="8232" w:hanging="360"/>
      </w:pPr>
      <w:rPr>
        <w:rFonts w:ascii="Courier New" w:hAnsi="Courier New" w:cs="Courier New" w:hint="default"/>
      </w:rPr>
    </w:lvl>
    <w:lvl w:ilvl="8" w:tplc="04070005" w:tentative="1">
      <w:start w:val="1"/>
      <w:numFmt w:val="bullet"/>
      <w:lvlText w:val=""/>
      <w:lvlJc w:val="left"/>
      <w:pPr>
        <w:ind w:left="8952" w:hanging="360"/>
      </w:pPr>
      <w:rPr>
        <w:rFonts w:ascii="Wingdings" w:hAnsi="Wingdings" w:hint="default"/>
      </w:rPr>
    </w:lvl>
  </w:abstractNum>
  <w:abstractNum w:abstractNumId="4" w15:restartNumberingAfterBreak="0">
    <w:nsid w:val="130675F9"/>
    <w:multiLevelType w:val="hybridMultilevel"/>
    <w:tmpl w:val="2278B630"/>
    <w:lvl w:ilvl="0" w:tplc="EC6A29C4">
      <w:start w:val="1"/>
      <w:numFmt w:val="decimal"/>
      <w:lvlText w:val="%1."/>
      <w:lvlJc w:val="left"/>
      <w:pPr>
        <w:ind w:left="720" w:hanging="360"/>
      </w:pPr>
      <w:rPr>
        <w:rFonts w:asciiTheme="minorHAnsi" w:eastAsiaTheme="minorHAnsi" w:hAnsiTheme="minorHAnsi" w:cstheme="minorBidi"/>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21D346BA"/>
    <w:multiLevelType w:val="hybridMultilevel"/>
    <w:tmpl w:val="FE3E4500"/>
    <w:lvl w:ilvl="0" w:tplc="6FDEF3C8">
      <w:start w:val="6"/>
      <w:numFmt w:val="bullet"/>
      <w:lvlText w:val="-"/>
      <w:lvlJc w:val="left"/>
      <w:pPr>
        <w:ind w:left="3195" w:hanging="360"/>
      </w:pPr>
      <w:rPr>
        <w:rFonts w:ascii="Verdana" w:eastAsia="Times New Roman" w:hAnsi="Verdana" w:cs="Times New Roman"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6" w15:restartNumberingAfterBreak="0">
    <w:nsid w:val="270B1366"/>
    <w:multiLevelType w:val="hybridMultilevel"/>
    <w:tmpl w:val="FCD897FE"/>
    <w:lvl w:ilvl="0" w:tplc="A57CF874">
      <w:start w:val="6"/>
      <w:numFmt w:val="bullet"/>
      <w:lvlText w:val="-"/>
      <w:lvlJc w:val="left"/>
      <w:pPr>
        <w:ind w:left="3195" w:hanging="360"/>
      </w:pPr>
      <w:rPr>
        <w:rFonts w:ascii="Verdana" w:eastAsia="Times New Roman" w:hAnsi="Verdana" w:cs="Times New Roman"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7" w15:restartNumberingAfterBreak="0">
    <w:nsid w:val="37F57BBF"/>
    <w:multiLevelType w:val="hybridMultilevel"/>
    <w:tmpl w:val="888CCF4E"/>
    <w:lvl w:ilvl="0" w:tplc="30FEEB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F20165"/>
    <w:multiLevelType w:val="hybridMultilevel"/>
    <w:tmpl w:val="FFACF79C"/>
    <w:lvl w:ilvl="0" w:tplc="041AA6E4">
      <w:start w:val="6"/>
      <w:numFmt w:val="bullet"/>
      <w:lvlText w:val="-"/>
      <w:lvlJc w:val="left"/>
      <w:pPr>
        <w:ind w:left="3195" w:hanging="360"/>
      </w:pPr>
      <w:rPr>
        <w:rFonts w:ascii="Verdana" w:eastAsia="Times New Roman" w:hAnsi="Verdana" w:cs="Times New Roman"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9" w15:restartNumberingAfterBreak="0">
    <w:nsid w:val="560A1003"/>
    <w:multiLevelType w:val="hybridMultilevel"/>
    <w:tmpl w:val="03FC4E5E"/>
    <w:lvl w:ilvl="0" w:tplc="F86878F6">
      <w:start w:val="6"/>
      <w:numFmt w:val="bullet"/>
      <w:lvlText w:val="-"/>
      <w:lvlJc w:val="left"/>
      <w:pPr>
        <w:ind w:left="3195" w:hanging="360"/>
      </w:pPr>
      <w:rPr>
        <w:rFonts w:ascii="Verdana" w:eastAsia="Times New Roman" w:hAnsi="Verdana" w:cs="Times New Roman"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0" w15:restartNumberingAfterBreak="0">
    <w:nsid w:val="70966D49"/>
    <w:multiLevelType w:val="hybridMultilevel"/>
    <w:tmpl w:val="3D8ECA88"/>
    <w:lvl w:ilvl="0" w:tplc="AAAC2B7A">
      <w:start w:val="6"/>
      <w:numFmt w:val="bullet"/>
      <w:lvlText w:val="-"/>
      <w:lvlJc w:val="left"/>
      <w:pPr>
        <w:ind w:left="3192" w:hanging="360"/>
      </w:pPr>
      <w:rPr>
        <w:rFonts w:ascii="Verdana" w:eastAsia="Times New Roman" w:hAnsi="Verdana" w:cs="Times New Roman" w:hint="default"/>
      </w:rPr>
    </w:lvl>
    <w:lvl w:ilvl="1" w:tplc="04070003" w:tentative="1">
      <w:start w:val="1"/>
      <w:numFmt w:val="bullet"/>
      <w:lvlText w:val="o"/>
      <w:lvlJc w:val="left"/>
      <w:pPr>
        <w:ind w:left="3912" w:hanging="360"/>
      </w:pPr>
      <w:rPr>
        <w:rFonts w:ascii="Courier New" w:hAnsi="Courier New" w:cs="Courier New" w:hint="default"/>
      </w:rPr>
    </w:lvl>
    <w:lvl w:ilvl="2" w:tplc="04070005" w:tentative="1">
      <w:start w:val="1"/>
      <w:numFmt w:val="bullet"/>
      <w:lvlText w:val=""/>
      <w:lvlJc w:val="left"/>
      <w:pPr>
        <w:ind w:left="4632" w:hanging="360"/>
      </w:pPr>
      <w:rPr>
        <w:rFonts w:ascii="Wingdings" w:hAnsi="Wingdings" w:hint="default"/>
      </w:rPr>
    </w:lvl>
    <w:lvl w:ilvl="3" w:tplc="04070001" w:tentative="1">
      <w:start w:val="1"/>
      <w:numFmt w:val="bullet"/>
      <w:lvlText w:val=""/>
      <w:lvlJc w:val="left"/>
      <w:pPr>
        <w:ind w:left="5352" w:hanging="360"/>
      </w:pPr>
      <w:rPr>
        <w:rFonts w:ascii="Symbol" w:hAnsi="Symbol" w:hint="default"/>
      </w:rPr>
    </w:lvl>
    <w:lvl w:ilvl="4" w:tplc="04070003" w:tentative="1">
      <w:start w:val="1"/>
      <w:numFmt w:val="bullet"/>
      <w:lvlText w:val="o"/>
      <w:lvlJc w:val="left"/>
      <w:pPr>
        <w:ind w:left="6072" w:hanging="360"/>
      </w:pPr>
      <w:rPr>
        <w:rFonts w:ascii="Courier New" w:hAnsi="Courier New" w:cs="Courier New" w:hint="default"/>
      </w:rPr>
    </w:lvl>
    <w:lvl w:ilvl="5" w:tplc="04070005" w:tentative="1">
      <w:start w:val="1"/>
      <w:numFmt w:val="bullet"/>
      <w:lvlText w:val=""/>
      <w:lvlJc w:val="left"/>
      <w:pPr>
        <w:ind w:left="6792" w:hanging="360"/>
      </w:pPr>
      <w:rPr>
        <w:rFonts w:ascii="Wingdings" w:hAnsi="Wingdings" w:hint="default"/>
      </w:rPr>
    </w:lvl>
    <w:lvl w:ilvl="6" w:tplc="04070001" w:tentative="1">
      <w:start w:val="1"/>
      <w:numFmt w:val="bullet"/>
      <w:lvlText w:val=""/>
      <w:lvlJc w:val="left"/>
      <w:pPr>
        <w:ind w:left="7512" w:hanging="360"/>
      </w:pPr>
      <w:rPr>
        <w:rFonts w:ascii="Symbol" w:hAnsi="Symbol" w:hint="default"/>
      </w:rPr>
    </w:lvl>
    <w:lvl w:ilvl="7" w:tplc="04070003" w:tentative="1">
      <w:start w:val="1"/>
      <w:numFmt w:val="bullet"/>
      <w:lvlText w:val="o"/>
      <w:lvlJc w:val="left"/>
      <w:pPr>
        <w:ind w:left="8232" w:hanging="360"/>
      </w:pPr>
      <w:rPr>
        <w:rFonts w:ascii="Courier New" w:hAnsi="Courier New" w:cs="Courier New" w:hint="default"/>
      </w:rPr>
    </w:lvl>
    <w:lvl w:ilvl="8" w:tplc="04070005" w:tentative="1">
      <w:start w:val="1"/>
      <w:numFmt w:val="bullet"/>
      <w:lvlText w:val=""/>
      <w:lvlJc w:val="left"/>
      <w:pPr>
        <w:ind w:left="8952" w:hanging="360"/>
      </w:pPr>
      <w:rPr>
        <w:rFonts w:ascii="Wingdings" w:hAnsi="Wingdings" w:hint="default"/>
      </w:rPr>
    </w:lvl>
  </w:abstractNum>
  <w:num w:numId="1" w16cid:durableId="1475682626">
    <w:abstractNumId w:val="5"/>
  </w:num>
  <w:num w:numId="2" w16cid:durableId="506600293">
    <w:abstractNumId w:val="8"/>
  </w:num>
  <w:num w:numId="3" w16cid:durableId="1210386799">
    <w:abstractNumId w:val="9"/>
  </w:num>
  <w:num w:numId="4" w16cid:durableId="1730834979">
    <w:abstractNumId w:val="6"/>
  </w:num>
  <w:num w:numId="5" w16cid:durableId="872226384">
    <w:abstractNumId w:val="3"/>
  </w:num>
  <w:num w:numId="6" w16cid:durableId="342319998">
    <w:abstractNumId w:val="10"/>
  </w:num>
  <w:num w:numId="7" w16cid:durableId="138346620">
    <w:abstractNumId w:val="1"/>
  </w:num>
  <w:num w:numId="8" w16cid:durableId="329912891">
    <w:abstractNumId w:val="4"/>
  </w:num>
  <w:num w:numId="9" w16cid:durableId="258954194">
    <w:abstractNumId w:val="7"/>
  </w:num>
  <w:num w:numId="10" w16cid:durableId="1689679618">
    <w:abstractNumId w:val="2"/>
  </w:num>
  <w:num w:numId="11" w16cid:durableId="964627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ctiveWritingStyle w:appName="MSWord" w:lang="de-DE"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n-GB" w:vendorID="64" w:dllVersion="4096" w:nlCheck="1" w:checkStyle="0"/>
  <w:activeWritingStyle w:appName="MSWord" w:lang="de-AT"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397"/>
  <w:drawingGridHorizontalSpacing w:val="57"/>
  <w:drawingGridVerticalSpacing w:val="57"/>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1FD"/>
    <w:rsid w:val="00014A8E"/>
    <w:rsid w:val="00014B96"/>
    <w:rsid w:val="00020B89"/>
    <w:rsid w:val="000256CC"/>
    <w:rsid w:val="0003300F"/>
    <w:rsid w:val="00072E2A"/>
    <w:rsid w:val="00095A6F"/>
    <w:rsid w:val="00097605"/>
    <w:rsid w:val="000A3139"/>
    <w:rsid w:val="000A49AC"/>
    <w:rsid w:val="000B546A"/>
    <w:rsid w:val="000C3689"/>
    <w:rsid w:val="000D1168"/>
    <w:rsid w:val="000F6C59"/>
    <w:rsid w:val="00134AF3"/>
    <w:rsid w:val="001379F8"/>
    <w:rsid w:val="001423F8"/>
    <w:rsid w:val="00143190"/>
    <w:rsid w:val="001737DD"/>
    <w:rsid w:val="001A79AA"/>
    <w:rsid w:val="001B7952"/>
    <w:rsid w:val="001C714D"/>
    <w:rsid w:val="001D2882"/>
    <w:rsid w:val="001D654A"/>
    <w:rsid w:val="001E0173"/>
    <w:rsid w:val="001E442F"/>
    <w:rsid w:val="001F3D7F"/>
    <w:rsid w:val="0020037E"/>
    <w:rsid w:val="00213A52"/>
    <w:rsid w:val="00227899"/>
    <w:rsid w:val="002550F8"/>
    <w:rsid w:val="002562F4"/>
    <w:rsid w:val="0025737E"/>
    <w:rsid w:val="00295C29"/>
    <w:rsid w:val="002A7892"/>
    <w:rsid w:val="002B5C2B"/>
    <w:rsid w:val="002B7464"/>
    <w:rsid w:val="002B7FED"/>
    <w:rsid w:val="002D0279"/>
    <w:rsid w:val="002E2627"/>
    <w:rsid w:val="00304C1C"/>
    <w:rsid w:val="003062D0"/>
    <w:rsid w:val="00314A81"/>
    <w:rsid w:val="00320512"/>
    <w:rsid w:val="00320814"/>
    <w:rsid w:val="003273FE"/>
    <w:rsid w:val="00337BC2"/>
    <w:rsid w:val="003419CF"/>
    <w:rsid w:val="00344035"/>
    <w:rsid w:val="00353347"/>
    <w:rsid w:val="00356E5A"/>
    <w:rsid w:val="00362DDE"/>
    <w:rsid w:val="0037226C"/>
    <w:rsid w:val="00395C71"/>
    <w:rsid w:val="003A198C"/>
    <w:rsid w:val="003A359D"/>
    <w:rsid w:val="003E25FF"/>
    <w:rsid w:val="003F0711"/>
    <w:rsid w:val="003F24FF"/>
    <w:rsid w:val="003F2ADD"/>
    <w:rsid w:val="00402B64"/>
    <w:rsid w:val="00404FDA"/>
    <w:rsid w:val="00426AC8"/>
    <w:rsid w:val="00427CB2"/>
    <w:rsid w:val="00430E0C"/>
    <w:rsid w:val="0044618A"/>
    <w:rsid w:val="00474512"/>
    <w:rsid w:val="00487200"/>
    <w:rsid w:val="004875DF"/>
    <w:rsid w:val="00496EB4"/>
    <w:rsid w:val="004A3D9B"/>
    <w:rsid w:val="0050032A"/>
    <w:rsid w:val="00500754"/>
    <w:rsid w:val="005158B5"/>
    <w:rsid w:val="00536215"/>
    <w:rsid w:val="0056223E"/>
    <w:rsid w:val="005718E5"/>
    <w:rsid w:val="00574F89"/>
    <w:rsid w:val="005B6D65"/>
    <w:rsid w:val="005D45B8"/>
    <w:rsid w:val="005E261F"/>
    <w:rsid w:val="005F4F66"/>
    <w:rsid w:val="005F721B"/>
    <w:rsid w:val="00602A46"/>
    <w:rsid w:val="00605366"/>
    <w:rsid w:val="0060579B"/>
    <w:rsid w:val="006068E1"/>
    <w:rsid w:val="00613FB6"/>
    <w:rsid w:val="0061703A"/>
    <w:rsid w:val="0062486E"/>
    <w:rsid w:val="006250C0"/>
    <w:rsid w:val="006330E7"/>
    <w:rsid w:val="00634244"/>
    <w:rsid w:val="00636494"/>
    <w:rsid w:val="00677C84"/>
    <w:rsid w:val="00680639"/>
    <w:rsid w:val="00682DA9"/>
    <w:rsid w:val="006A2024"/>
    <w:rsid w:val="006B1701"/>
    <w:rsid w:val="006B27B5"/>
    <w:rsid w:val="006B3F6F"/>
    <w:rsid w:val="006C75CF"/>
    <w:rsid w:val="006D242E"/>
    <w:rsid w:val="006D2472"/>
    <w:rsid w:val="006D25A9"/>
    <w:rsid w:val="006D3927"/>
    <w:rsid w:val="006D4A80"/>
    <w:rsid w:val="006D5E02"/>
    <w:rsid w:val="006E290C"/>
    <w:rsid w:val="006E677D"/>
    <w:rsid w:val="0070730D"/>
    <w:rsid w:val="00726435"/>
    <w:rsid w:val="007430F5"/>
    <w:rsid w:val="007465EC"/>
    <w:rsid w:val="00785DE4"/>
    <w:rsid w:val="00786EBE"/>
    <w:rsid w:val="007921D4"/>
    <w:rsid w:val="007A3678"/>
    <w:rsid w:val="007B095A"/>
    <w:rsid w:val="007C7717"/>
    <w:rsid w:val="007D3FC6"/>
    <w:rsid w:val="007F3346"/>
    <w:rsid w:val="0080398C"/>
    <w:rsid w:val="00807D23"/>
    <w:rsid w:val="008149F1"/>
    <w:rsid w:val="00821276"/>
    <w:rsid w:val="0082364F"/>
    <w:rsid w:val="00852E1A"/>
    <w:rsid w:val="00860BEE"/>
    <w:rsid w:val="008653B8"/>
    <w:rsid w:val="00893793"/>
    <w:rsid w:val="00895CA2"/>
    <w:rsid w:val="008A318E"/>
    <w:rsid w:val="008B6A28"/>
    <w:rsid w:val="008D14B8"/>
    <w:rsid w:val="008E1717"/>
    <w:rsid w:val="008E5971"/>
    <w:rsid w:val="008F78FF"/>
    <w:rsid w:val="00904164"/>
    <w:rsid w:val="009114C3"/>
    <w:rsid w:val="00912249"/>
    <w:rsid w:val="0092305E"/>
    <w:rsid w:val="00926C6E"/>
    <w:rsid w:val="00931CCF"/>
    <w:rsid w:val="00936EE8"/>
    <w:rsid w:val="00942A6E"/>
    <w:rsid w:val="00945F78"/>
    <w:rsid w:val="009559BB"/>
    <w:rsid w:val="00962EF4"/>
    <w:rsid w:val="009662DD"/>
    <w:rsid w:val="009703D8"/>
    <w:rsid w:val="0098477F"/>
    <w:rsid w:val="009A08BE"/>
    <w:rsid w:val="009A1D5F"/>
    <w:rsid w:val="009C0986"/>
    <w:rsid w:val="009D1F1A"/>
    <w:rsid w:val="009D524D"/>
    <w:rsid w:val="009D6169"/>
    <w:rsid w:val="009D7796"/>
    <w:rsid w:val="009F10BA"/>
    <w:rsid w:val="009F4DC3"/>
    <w:rsid w:val="00A009CD"/>
    <w:rsid w:val="00A057DA"/>
    <w:rsid w:val="00A0798F"/>
    <w:rsid w:val="00A170B1"/>
    <w:rsid w:val="00A21613"/>
    <w:rsid w:val="00A265D4"/>
    <w:rsid w:val="00A325F1"/>
    <w:rsid w:val="00A35BA5"/>
    <w:rsid w:val="00A45DCB"/>
    <w:rsid w:val="00A52D05"/>
    <w:rsid w:val="00A609B0"/>
    <w:rsid w:val="00A72E6F"/>
    <w:rsid w:val="00A75C2C"/>
    <w:rsid w:val="00A9104F"/>
    <w:rsid w:val="00AA1FA2"/>
    <w:rsid w:val="00AA69D1"/>
    <w:rsid w:val="00AB70F9"/>
    <w:rsid w:val="00AD00DF"/>
    <w:rsid w:val="00AD58D9"/>
    <w:rsid w:val="00AE02CA"/>
    <w:rsid w:val="00AE15BD"/>
    <w:rsid w:val="00B01B06"/>
    <w:rsid w:val="00B02006"/>
    <w:rsid w:val="00B1431F"/>
    <w:rsid w:val="00B25172"/>
    <w:rsid w:val="00B27FFD"/>
    <w:rsid w:val="00B332CC"/>
    <w:rsid w:val="00B44649"/>
    <w:rsid w:val="00B54785"/>
    <w:rsid w:val="00B55896"/>
    <w:rsid w:val="00B81374"/>
    <w:rsid w:val="00B94BE8"/>
    <w:rsid w:val="00B961FD"/>
    <w:rsid w:val="00B97B8F"/>
    <w:rsid w:val="00BC5B79"/>
    <w:rsid w:val="00BD3AA0"/>
    <w:rsid w:val="00BD76C4"/>
    <w:rsid w:val="00BE7D34"/>
    <w:rsid w:val="00BF002C"/>
    <w:rsid w:val="00C060F9"/>
    <w:rsid w:val="00C10163"/>
    <w:rsid w:val="00C22F06"/>
    <w:rsid w:val="00C331ED"/>
    <w:rsid w:val="00C34EA6"/>
    <w:rsid w:val="00C356F5"/>
    <w:rsid w:val="00C502E4"/>
    <w:rsid w:val="00C50641"/>
    <w:rsid w:val="00C50D16"/>
    <w:rsid w:val="00C510A9"/>
    <w:rsid w:val="00C7569C"/>
    <w:rsid w:val="00CA79AE"/>
    <w:rsid w:val="00CB736A"/>
    <w:rsid w:val="00CD0D3B"/>
    <w:rsid w:val="00CD24F7"/>
    <w:rsid w:val="00CD3890"/>
    <w:rsid w:val="00CE21B9"/>
    <w:rsid w:val="00CF66DE"/>
    <w:rsid w:val="00D046A1"/>
    <w:rsid w:val="00D05E5F"/>
    <w:rsid w:val="00D15BB0"/>
    <w:rsid w:val="00D17AD1"/>
    <w:rsid w:val="00D37E14"/>
    <w:rsid w:val="00D53B78"/>
    <w:rsid w:val="00D62665"/>
    <w:rsid w:val="00D64462"/>
    <w:rsid w:val="00D75D5A"/>
    <w:rsid w:val="00D846BD"/>
    <w:rsid w:val="00DA37A7"/>
    <w:rsid w:val="00DB1BDA"/>
    <w:rsid w:val="00DD76ED"/>
    <w:rsid w:val="00DE07DD"/>
    <w:rsid w:val="00DE1D0A"/>
    <w:rsid w:val="00DE2F3A"/>
    <w:rsid w:val="00DE4673"/>
    <w:rsid w:val="00DE5C3E"/>
    <w:rsid w:val="00E00A48"/>
    <w:rsid w:val="00E01D11"/>
    <w:rsid w:val="00E13B49"/>
    <w:rsid w:val="00E20BD9"/>
    <w:rsid w:val="00E339C2"/>
    <w:rsid w:val="00E52499"/>
    <w:rsid w:val="00E617C5"/>
    <w:rsid w:val="00E641FB"/>
    <w:rsid w:val="00E70903"/>
    <w:rsid w:val="00E802A6"/>
    <w:rsid w:val="00E81FEE"/>
    <w:rsid w:val="00E93AEF"/>
    <w:rsid w:val="00EE0CFB"/>
    <w:rsid w:val="00EE4021"/>
    <w:rsid w:val="00EF0367"/>
    <w:rsid w:val="00F07FF7"/>
    <w:rsid w:val="00F268EB"/>
    <w:rsid w:val="00F26935"/>
    <w:rsid w:val="00F30BAC"/>
    <w:rsid w:val="00F37F5D"/>
    <w:rsid w:val="00F4280B"/>
    <w:rsid w:val="00F43A78"/>
    <w:rsid w:val="00F4782F"/>
    <w:rsid w:val="00F667CE"/>
    <w:rsid w:val="00F7481E"/>
    <w:rsid w:val="00F8516B"/>
    <w:rsid w:val="00F93460"/>
    <w:rsid w:val="00F95AD4"/>
    <w:rsid w:val="00FC0720"/>
    <w:rsid w:val="00FD29B0"/>
    <w:rsid w:val="00FE0D66"/>
    <w:rsid w:val="00FE1DE6"/>
    <w:rsid w:val="00FE502E"/>
    <w:rsid w:val="00FF1D20"/>
    <w:rsid w:val="00FF3B54"/>
    <w:rsid w:val="00FF469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76DCD7"/>
  <w15:docId w15:val="{A870EC5B-9510-4AD1-BC93-46080BE4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D3FC6"/>
    <w:pPr>
      <w:widowControl w:val="0"/>
      <w:spacing w:line="280" w:lineRule="exact"/>
    </w:pPr>
    <w:rPr>
      <w:rFonts w:ascii="Verdana" w:hAnsi="Verdana"/>
      <w:color w:val="000000"/>
      <w:sz w:val="18"/>
      <w:szCs w:val="24"/>
    </w:rPr>
  </w:style>
  <w:style w:type="paragraph" w:styleId="berschrift1">
    <w:name w:val="heading 1"/>
    <w:basedOn w:val="Standard"/>
    <w:next w:val="Standard"/>
    <w:qFormat/>
    <w:rsid w:val="00297CDC"/>
    <w:pPr>
      <w:keepNext/>
      <w:spacing w:before="240" w:after="60"/>
      <w:outlineLvl w:val="0"/>
    </w:pPr>
    <w:rPr>
      <w:rFonts w:cs="Arial"/>
      <w:b/>
      <w:bCs/>
      <w:kern w:val="32"/>
      <w:sz w:val="32"/>
      <w:szCs w:val="32"/>
    </w:rPr>
  </w:style>
  <w:style w:type="paragraph" w:styleId="berschrift3">
    <w:name w:val="heading 3"/>
    <w:basedOn w:val="Standard"/>
    <w:next w:val="Standard"/>
    <w:qFormat/>
    <w:rsid w:val="00297CDC"/>
    <w:pPr>
      <w:keepNext/>
      <w:spacing w:before="240" w:after="60"/>
      <w:outlineLvl w:val="2"/>
    </w:pPr>
    <w:rPr>
      <w:rFonts w:cs="Arial"/>
      <w:b/>
      <w:bCs/>
      <w:sz w:val="15"/>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tundDatum">
    <w:name w:val="Ort und Datum"/>
    <w:basedOn w:val="Standard"/>
    <w:qFormat/>
    <w:rsid w:val="00CF4FED"/>
  </w:style>
  <w:style w:type="paragraph" w:styleId="Fuzeile">
    <w:name w:val="footer"/>
    <w:basedOn w:val="Standard"/>
    <w:link w:val="FuzeileZchn"/>
    <w:rsid w:val="007E5874"/>
    <w:pPr>
      <w:tabs>
        <w:tab w:val="center" w:pos="4536"/>
        <w:tab w:val="right" w:pos="9072"/>
      </w:tabs>
      <w:spacing w:line="240" w:lineRule="auto"/>
    </w:pPr>
  </w:style>
  <w:style w:type="character" w:customStyle="1" w:styleId="FuzeileZchn">
    <w:name w:val="Fußzeile Zchn"/>
    <w:basedOn w:val="Absatz-Standardschriftart"/>
    <w:link w:val="Fuzeile"/>
    <w:rsid w:val="007E5874"/>
    <w:rPr>
      <w:rFonts w:ascii="Akkurat" w:hAnsi="Akkurat"/>
      <w:sz w:val="16"/>
    </w:rPr>
  </w:style>
  <w:style w:type="paragraph" w:customStyle="1" w:styleId="Anschrift">
    <w:name w:val="Anschrift"/>
    <w:basedOn w:val="Standard"/>
    <w:rsid w:val="00CF4FED"/>
  </w:style>
  <w:style w:type="paragraph" w:customStyle="1" w:styleId="Pagina">
    <w:name w:val="Pagina"/>
    <w:basedOn w:val="Standard"/>
    <w:qFormat/>
    <w:rsid w:val="00EB105B"/>
    <w:pPr>
      <w:framePr w:hSpace="142" w:vSpace="142" w:wrap="around" w:vAnchor="page" w:hAnchor="text" w:y="1"/>
    </w:pPr>
    <w:rPr>
      <w:sz w:val="12"/>
    </w:rPr>
  </w:style>
  <w:style w:type="paragraph" w:customStyle="1" w:styleId="Betreff">
    <w:name w:val="Betreff"/>
    <w:basedOn w:val="Standard"/>
    <w:qFormat/>
    <w:rsid w:val="00CF4FED"/>
    <w:rPr>
      <w:b/>
    </w:rPr>
  </w:style>
  <w:style w:type="paragraph" w:styleId="Kopfzeile">
    <w:name w:val="header"/>
    <w:basedOn w:val="Standard"/>
    <w:link w:val="KopfzeileZchn"/>
    <w:rsid w:val="00621CBE"/>
    <w:pPr>
      <w:tabs>
        <w:tab w:val="center" w:pos="4536"/>
        <w:tab w:val="right" w:pos="9072"/>
      </w:tabs>
      <w:spacing w:line="240" w:lineRule="auto"/>
    </w:pPr>
  </w:style>
  <w:style w:type="character" w:customStyle="1" w:styleId="KopfzeileZchn">
    <w:name w:val="Kopfzeile Zchn"/>
    <w:basedOn w:val="Absatz-Standardschriftart"/>
    <w:link w:val="Kopfzeile"/>
    <w:rsid w:val="00621CBE"/>
    <w:rPr>
      <w:rFonts w:ascii="Arial" w:hAnsi="Arial"/>
      <w:color w:val="262727"/>
      <w:sz w:val="16"/>
      <w:szCs w:val="24"/>
    </w:rPr>
  </w:style>
  <w:style w:type="paragraph" w:customStyle="1" w:styleId="EinfAbs">
    <w:name w:val="[Einf. Abs.]"/>
    <w:basedOn w:val="Standard"/>
    <w:uiPriority w:val="99"/>
    <w:rsid w:val="00AA69D1"/>
    <w:pPr>
      <w:widowControl/>
      <w:autoSpaceDE w:val="0"/>
      <w:autoSpaceDN w:val="0"/>
      <w:adjustRightInd w:val="0"/>
      <w:spacing w:line="288" w:lineRule="auto"/>
      <w:textAlignment w:val="center"/>
    </w:pPr>
    <w:rPr>
      <w:rFonts w:ascii="Minion Pro" w:hAnsi="Minion Pro" w:cs="Minion Pro"/>
      <w:sz w:val="24"/>
    </w:rPr>
  </w:style>
  <w:style w:type="paragraph" w:styleId="Sprechblasentext">
    <w:name w:val="Balloon Text"/>
    <w:basedOn w:val="Standard"/>
    <w:link w:val="SprechblasentextZchn"/>
    <w:rsid w:val="00F37F5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F37F5D"/>
    <w:rPr>
      <w:rFonts w:ascii="Tahoma" w:hAnsi="Tahoma" w:cs="Tahoma"/>
      <w:color w:val="000000"/>
      <w:sz w:val="16"/>
      <w:szCs w:val="16"/>
    </w:rPr>
  </w:style>
  <w:style w:type="character" w:styleId="Hyperlink">
    <w:name w:val="Hyperlink"/>
    <w:basedOn w:val="Absatz-Standardschriftart"/>
    <w:rsid w:val="009D7796"/>
    <w:rPr>
      <w:color w:val="0000FF" w:themeColor="hyperlink"/>
      <w:u w:val="single"/>
    </w:rPr>
  </w:style>
  <w:style w:type="paragraph" w:styleId="Listenabsatz">
    <w:name w:val="List Paragraph"/>
    <w:basedOn w:val="Standard"/>
    <w:uiPriority w:val="34"/>
    <w:qFormat/>
    <w:rsid w:val="00E00A48"/>
    <w:pPr>
      <w:ind w:left="720"/>
      <w:contextualSpacing/>
    </w:pPr>
  </w:style>
  <w:style w:type="character" w:customStyle="1" w:styleId="NichtaufgelsteErwhnung1">
    <w:name w:val="Nicht aufgelöste Erwähnung1"/>
    <w:basedOn w:val="Absatz-Standardschriftart"/>
    <w:uiPriority w:val="99"/>
    <w:semiHidden/>
    <w:unhideWhenUsed/>
    <w:rsid w:val="005F4F66"/>
    <w:rPr>
      <w:color w:val="605E5C"/>
      <w:shd w:val="clear" w:color="auto" w:fill="E1DFDD"/>
    </w:rPr>
  </w:style>
  <w:style w:type="paragraph" w:styleId="berarbeitung">
    <w:name w:val="Revision"/>
    <w:hidden/>
    <w:semiHidden/>
    <w:rsid w:val="006B3F6F"/>
    <w:rPr>
      <w:rFonts w:ascii="Verdana" w:hAnsi="Verdana"/>
      <w:color w:val="000000"/>
      <w:sz w:val="18"/>
      <w:szCs w:val="24"/>
    </w:rPr>
  </w:style>
  <w:style w:type="character" w:styleId="Kommentarzeichen">
    <w:name w:val="annotation reference"/>
    <w:basedOn w:val="Absatz-Standardschriftart"/>
    <w:semiHidden/>
    <w:unhideWhenUsed/>
    <w:rsid w:val="006D25A9"/>
    <w:rPr>
      <w:sz w:val="16"/>
      <w:szCs w:val="16"/>
    </w:rPr>
  </w:style>
  <w:style w:type="paragraph" w:styleId="Kommentartext">
    <w:name w:val="annotation text"/>
    <w:basedOn w:val="Standard"/>
    <w:link w:val="KommentartextZchn"/>
    <w:unhideWhenUsed/>
    <w:rsid w:val="006D25A9"/>
    <w:pPr>
      <w:spacing w:line="240" w:lineRule="auto"/>
    </w:pPr>
    <w:rPr>
      <w:sz w:val="20"/>
      <w:szCs w:val="20"/>
    </w:rPr>
  </w:style>
  <w:style w:type="character" w:customStyle="1" w:styleId="KommentartextZchn">
    <w:name w:val="Kommentartext Zchn"/>
    <w:basedOn w:val="Absatz-Standardschriftart"/>
    <w:link w:val="Kommentartext"/>
    <w:rsid w:val="006D25A9"/>
    <w:rPr>
      <w:rFonts w:ascii="Verdana" w:hAnsi="Verdana"/>
      <w:color w:val="000000"/>
    </w:rPr>
  </w:style>
  <w:style w:type="paragraph" w:styleId="Kommentarthema">
    <w:name w:val="annotation subject"/>
    <w:basedOn w:val="Kommentartext"/>
    <w:next w:val="Kommentartext"/>
    <w:link w:val="KommentarthemaZchn"/>
    <w:semiHidden/>
    <w:unhideWhenUsed/>
    <w:rsid w:val="006D25A9"/>
    <w:rPr>
      <w:b/>
      <w:bCs/>
    </w:rPr>
  </w:style>
  <w:style w:type="character" w:customStyle="1" w:styleId="KommentarthemaZchn">
    <w:name w:val="Kommentarthema Zchn"/>
    <w:basedOn w:val="KommentartextZchn"/>
    <w:link w:val="Kommentarthema"/>
    <w:semiHidden/>
    <w:rsid w:val="006D25A9"/>
    <w:rPr>
      <w:rFonts w:ascii="Verdana" w:hAnsi="Verdana"/>
      <w:b/>
      <w:bCs/>
      <w:color w:val="000000"/>
    </w:rPr>
  </w:style>
  <w:style w:type="character" w:styleId="NichtaufgelsteErwhnung">
    <w:name w:val="Unresolved Mention"/>
    <w:basedOn w:val="Absatz-Standardschriftart"/>
    <w:uiPriority w:val="99"/>
    <w:semiHidden/>
    <w:unhideWhenUsed/>
    <w:rsid w:val="007C7717"/>
    <w:rPr>
      <w:color w:val="605E5C"/>
      <w:shd w:val="clear" w:color="auto" w:fill="E1DFDD"/>
    </w:rPr>
  </w:style>
  <w:style w:type="character" w:styleId="BesuchterLink">
    <w:name w:val="FollowedHyperlink"/>
    <w:basedOn w:val="Absatz-Standardschriftart"/>
    <w:semiHidden/>
    <w:unhideWhenUsed/>
    <w:rsid w:val="00A216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idel\AppData\Local\Microsoft\Windows\Temporary%20Internet%20Files\Content.Outlook\QHLO2JFU\Briefpapier3.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82ACF-7EA2-4CC4-BAE2-82168FF31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Briefpapier3</Template>
  <TotalTime>0</TotalTime>
  <Pages>1</Pages>
  <Words>234</Words>
  <Characters>1478</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Briefpapier</vt:lpstr>
      <vt:lpstr>Briefpapier</vt:lpstr>
    </vt:vector>
  </TitlesOfParts>
  <Company>TU Wien - Campusversion</Company>
  <LinksUpToDate>false</LinksUpToDate>
  <CharactersWithSpaces>1709</CharactersWithSpaces>
  <SharedDoc>false</SharedDoc>
  <HyperlinkBase/>
  <HLinks>
    <vt:vector size="30" baseType="variant">
      <vt:variant>
        <vt:i4>3866694</vt:i4>
      </vt:variant>
      <vt:variant>
        <vt:i4>-1</vt:i4>
      </vt:variant>
      <vt:variant>
        <vt:i4>2140</vt:i4>
      </vt:variant>
      <vt:variant>
        <vt:i4>1</vt:i4>
      </vt:variant>
      <vt:variant>
        <vt:lpwstr>HB2_BP_final_unten</vt:lpwstr>
      </vt:variant>
      <vt:variant>
        <vt:lpwstr/>
      </vt:variant>
      <vt:variant>
        <vt:i4>3211311</vt:i4>
      </vt:variant>
      <vt:variant>
        <vt:i4>-1</vt:i4>
      </vt:variant>
      <vt:variant>
        <vt:i4>2143</vt:i4>
      </vt:variant>
      <vt:variant>
        <vt:i4>1</vt:i4>
      </vt:variant>
      <vt:variant>
        <vt:lpwstr>Elements 3</vt:lpwstr>
      </vt:variant>
      <vt:variant>
        <vt:lpwstr/>
      </vt:variant>
      <vt:variant>
        <vt:i4>3211310</vt:i4>
      </vt:variant>
      <vt:variant>
        <vt:i4>-1</vt:i4>
      </vt:variant>
      <vt:variant>
        <vt:i4>2145</vt:i4>
      </vt:variant>
      <vt:variant>
        <vt:i4>1</vt:i4>
      </vt:variant>
      <vt:variant>
        <vt:lpwstr>Elements 2</vt:lpwstr>
      </vt:variant>
      <vt:variant>
        <vt:lpwstr/>
      </vt:variant>
      <vt:variant>
        <vt:i4>3211310</vt:i4>
      </vt:variant>
      <vt:variant>
        <vt:i4>-1</vt:i4>
      </vt:variant>
      <vt:variant>
        <vt:i4>2146</vt:i4>
      </vt:variant>
      <vt:variant>
        <vt:i4>1</vt:i4>
      </vt:variant>
      <vt:variant>
        <vt:lpwstr>Elements 2</vt:lpwstr>
      </vt:variant>
      <vt:variant>
        <vt:lpwstr/>
      </vt:variant>
      <vt:variant>
        <vt:i4>1114140</vt:i4>
      </vt:variant>
      <vt:variant>
        <vt:i4>-1</vt:i4>
      </vt:variant>
      <vt:variant>
        <vt:i4>1184</vt:i4>
      </vt:variant>
      <vt:variant>
        <vt:i4>1</vt:i4>
      </vt:variant>
      <vt:variant>
        <vt:lpwstr>Elements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Briefpapier</dc:title>
  <dc:creator>Michael SEIDEL</dc:creator>
  <cp:lastModifiedBy>Gerhard Gölles GOA</cp:lastModifiedBy>
  <cp:revision>6</cp:revision>
  <cp:lastPrinted>2026-08-04T12:38:00Z</cp:lastPrinted>
  <dcterms:created xsi:type="dcterms:W3CDTF">2026-08-06T09:23:00Z</dcterms:created>
  <dcterms:modified xsi:type="dcterms:W3CDTF">2026-08-06T09:52:00Z</dcterms:modified>
</cp:coreProperties>
</file>